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296A" w:rsidRDefault="00A4296A"/>
    <w:p w:rsidR="00A4296A" w:rsidRDefault="00A4296A"/>
    <w:p w:rsidR="00A4296A" w:rsidRDefault="00992CBE">
      <w:bookmarkStart w:id="0" w:name="_GoBack"/>
      <w:r>
        <w:rPr>
          <w:noProof/>
          <w:lang w:val="es-CL" w:eastAsia="es-CL"/>
        </w:rPr>
        <w:drawing>
          <wp:inline distT="0" distB="0" distL="0" distR="0">
            <wp:extent cx="6400800" cy="8201025"/>
            <wp:effectExtent l="0" t="0" r="0" b="0"/>
            <wp:docPr id="1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0" t="1199" r="23312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4296A" w:rsidRDefault="00A4296A">
      <w:r>
        <w:t xml:space="preserve">Plan with view </w:t>
      </w:r>
    </w:p>
    <w:p w:rsidR="00A4296A" w:rsidRDefault="00A4296A"/>
    <w:p w:rsidR="00A4296A" w:rsidRDefault="00992CBE">
      <w:r>
        <w:rPr>
          <w:noProof/>
          <w:lang w:val="es-CL" w:eastAsia="es-CL"/>
        </w:rPr>
        <w:lastRenderedPageBreak/>
        <w:drawing>
          <wp:inline distT="0" distB="0" distL="0" distR="0">
            <wp:extent cx="5219700" cy="6962775"/>
            <wp:effectExtent l="0" t="0" r="0" b="9525"/>
            <wp:docPr id="2" name="Immagine 2" descr="Descrizione: Macintosh HD:Users:elisasantoro:Desktop:IMG_3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Descrizione: Macintosh HD:Users:elisasantoro:Desktop:IMG_336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96A" w:rsidRDefault="00A4296A">
      <w:r>
        <w:t>foto 1</w:t>
      </w:r>
    </w:p>
    <w:p w:rsidR="00A4296A" w:rsidRDefault="00992CBE">
      <w:r>
        <w:rPr>
          <w:noProof/>
          <w:lang w:val="es-CL" w:eastAsia="es-CL"/>
        </w:rPr>
        <w:lastRenderedPageBreak/>
        <w:drawing>
          <wp:inline distT="0" distB="0" distL="0" distR="0">
            <wp:extent cx="5429250" cy="7229475"/>
            <wp:effectExtent l="0" t="0" r="0" b="9525"/>
            <wp:docPr id="3" name="Immagine 5" descr="Descrizione: Macintosh HD:Users:elisasantoro:Pictures:Libreria di iPhoto.photolibrary:Previews:2014:05:06:20140506-114847:rEgnlDgKRZKDaMxXfM2IBA:IMG_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 descr="Descrizione: Macintosh HD:Users:elisasantoro:Pictures:Libreria di iPhoto.photolibrary:Previews:2014:05:06:20140506-114847:rEgnlDgKRZKDaMxXfM2IBA:IMG_33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96A" w:rsidRDefault="00A4296A">
      <w:r>
        <w:t>Foto 2</w:t>
      </w:r>
    </w:p>
    <w:p w:rsidR="00A4296A" w:rsidRDefault="00992CBE">
      <w:r>
        <w:rPr>
          <w:noProof/>
          <w:lang w:val="es-CL" w:eastAsia="es-CL"/>
        </w:rPr>
        <w:lastRenderedPageBreak/>
        <w:drawing>
          <wp:inline distT="0" distB="0" distL="0" distR="0">
            <wp:extent cx="6115050" cy="4581525"/>
            <wp:effectExtent l="0" t="0" r="0" b="9525"/>
            <wp:docPr id="4" name="Immagine 1" descr="Descrizione: Macintosh HD:Users:elisasantoro:Desktop:IMG_3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Descrizione: Macintosh HD:Users:elisasantoro:Desktop:IMG_337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96A" w:rsidRDefault="00A4296A">
      <w:r>
        <w:t>Foto 3</w:t>
      </w:r>
    </w:p>
    <w:p w:rsidR="00121CFF" w:rsidRDefault="00992CBE">
      <w:r>
        <w:rPr>
          <w:noProof/>
          <w:lang w:val="es-CL" w:eastAsia="es-CL"/>
        </w:rPr>
        <w:lastRenderedPageBreak/>
        <w:drawing>
          <wp:inline distT="0" distB="0" distL="0" distR="0">
            <wp:extent cx="6115050" cy="4581525"/>
            <wp:effectExtent l="0" t="0" r="0" b="9525"/>
            <wp:docPr id="5" name="Immagine 4" descr="Descrizione: Macintosh HD:Users:elisasantoro:Desktop:IMG_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 descr="Descrizione: Macintosh HD:Users:elisasantoro:Desktop:IMG_337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96A" w:rsidRDefault="00A4296A">
      <w:r>
        <w:t>Foto 4</w:t>
      </w:r>
    </w:p>
    <w:sectPr w:rsidR="00A4296A" w:rsidSect="00121CFF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08"/>
  <w:hyphenationZone w:val="283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CBE"/>
    <w:rsid w:val="00121CFF"/>
    <w:rsid w:val="0028402A"/>
    <w:rsid w:val="00992CBE"/>
    <w:rsid w:val="00A42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s-CL" w:eastAsia="es-C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Pr>
      <w:sz w:val="24"/>
      <w:szCs w:val="24"/>
      <w:lang w:val="it-IT" w:eastAsia="it-I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296A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link w:val="Textodeglobo"/>
    <w:uiPriority w:val="99"/>
    <w:semiHidden/>
    <w:rsid w:val="00A4296A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s-CL" w:eastAsia="es-C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Pr>
      <w:sz w:val="24"/>
      <w:szCs w:val="24"/>
      <w:lang w:val="it-IT" w:eastAsia="it-I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296A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link w:val="Textodeglobo"/>
    <w:uiPriority w:val="99"/>
    <w:semiHidden/>
    <w:rsid w:val="00A4296A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jandro.lecaros\Desktop\Convocatoria%20Bienal%20Venecia\Venecia%202015.%20Pabell&#243;n%20(Word)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Venecia 2015. Pabellón (Word).dot</Template>
  <TotalTime>0</TotalTime>
  <Pages>5</Pages>
  <Words>8</Words>
  <Characters>49</Characters>
  <Application>Microsoft Office Word</Application>
  <DocSecurity>0</DocSecurity>
  <Lines>1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Alejandro Ernesto Lecaros Correa</dc:creator>
  <cp:lastModifiedBy>Alejandro Ernesto Lecaros Correa</cp:lastModifiedBy>
  <cp:revision>1</cp:revision>
  <dcterms:created xsi:type="dcterms:W3CDTF">2014-06-02T17:18:00Z</dcterms:created>
  <dcterms:modified xsi:type="dcterms:W3CDTF">2014-06-02T17:18:00Z</dcterms:modified>
</cp:coreProperties>
</file>